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900"/>
        <w:gridCol w:w="6342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194C45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194C45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194C45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lastRenderedPageBreak/>
        <w:t>Zgodę można wycofać do momentu odbycia noclegu.</w:t>
      </w:r>
    </w:p>
    <w:sectPr w:rsidR="00B4668C" w:rsidRPr="00E2338A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F0515" w14:textId="77777777" w:rsidR="00194C45" w:rsidRDefault="00194C45" w:rsidP="000172E5">
      <w:pPr>
        <w:spacing w:after="0" w:line="240" w:lineRule="auto"/>
      </w:pPr>
      <w:r>
        <w:separator/>
      </w:r>
    </w:p>
  </w:endnote>
  <w:endnote w:type="continuationSeparator" w:id="0">
    <w:p w14:paraId="651736FC" w14:textId="77777777" w:rsidR="00194C45" w:rsidRDefault="00194C4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017F8E1-CB5C-412E-AD60-20AE4446A775}"/>
    <w:embedBold r:id="rId2" w:fontKey="{29C628A3-FF6F-4A5C-AB5F-4486B9D9E4EB}"/>
    <w:embedItalic r:id="rId3" w:fontKey="{DEB98932-7EA7-4B72-B60F-2E4A843274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D3ACEB47-858C-45A3-A826-98461AE4F66F}"/>
    <w:embedBold r:id="rId5" w:fontKey="{3BF3C8A0-318F-4284-B598-4A526BCC4B32}"/>
    <w:embedItalic r:id="rId6" w:fontKey="{BD5DA73B-C128-4D0A-B21D-AE8EE720B30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7" w:fontKey="{AB2AE8A6-EC0A-4A45-A6EA-5C6C6347A42F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8" w:fontKey="{7F0BD34B-1A72-48E6-A79F-E787E25C0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2FC8F" w14:textId="77777777" w:rsidR="00C7299A" w:rsidRDefault="00C7299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FCFEA" w14:textId="2D91E9B6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>Nadleśnictwo</w:t>
    </w:r>
    <w:r w:rsidR="00C64551">
      <w:rPr>
        <w:i/>
        <w:iCs/>
        <w:sz w:val="22"/>
        <w:szCs w:val="22"/>
      </w:rPr>
      <w:t xml:space="preserve"> Supraśl</w:t>
    </w:r>
    <w:r w:rsidR="00196DA0" w:rsidRPr="00196DA0">
      <w:rPr>
        <w:i/>
        <w:iCs/>
        <w:sz w:val="22"/>
        <w:szCs w:val="22"/>
      </w:rPr>
      <w:t xml:space="preserve">,  </w:t>
    </w:r>
    <w:proofErr w:type="spellStart"/>
    <w:r w:rsidR="00C64551">
      <w:rPr>
        <w:i/>
        <w:iCs/>
        <w:sz w:val="22"/>
        <w:szCs w:val="22"/>
      </w:rPr>
      <w:t>Podsupraśl</w:t>
    </w:r>
    <w:proofErr w:type="spellEnd"/>
    <w:r w:rsidR="00C64551">
      <w:rPr>
        <w:i/>
        <w:iCs/>
        <w:sz w:val="22"/>
        <w:szCs w:val="22"/>
      </w:rPr>
      <w:t xml:space="preserve"> 8</w:t>
    </w:r>
    <w:r w:rsidR="00196DA0" w:rsidRPr="00196DA0">
      <w:rPr>
        <w:i/>
        <w:iCs/>
        <w:sz w:val="22"/>
        <w:szCs w:val="22"/>
      </w:rPr>
      <w:t>,  1</w:t>
    </w:r>
    <w:r w:rsidR="00C64551">
      <w:rPr>
        <w:i/>
        <w:iCs/>
        <w:sz w:val="22"/>
        <w:szCs w:val="22"/>
      </w:rPr>
      <w:t>6</w:t>
    </w:r>
    <w:r w:rsidR="00196DA0" w:rsidRPr="00196DA0">
      <w:rPr>
        <w:i/>
        <w:iCs/>
        <w:sz w:val="22"/>
        <w:szCs w:val="22"/>
      </w:rPr>
      <w:t>-</w:t>
    </w:r>
    <w:r w:rsidR="00C64551">
      <w:rPr>
        <w:i/>
        <w:iCs/>
        <w:sz w:val="22"/>
        <w:szCs w:val="22"/>
      </w:rPr>
      <w:t>030</w:t>
    </w:r>
    <w:r w:rsidR="00E56096">
      <w:rPr>
        <w:i/>
        <w:iCs/>
        <w:sz w:val="22"/>
        <w:szCs w:val="22"/>
      </w:rPr>
      <w:t xml:space="preserve"> </w:t>
    </w:r>
    <w:r w:rsidR="00C64551">
      <w:rPr>
        <w:i/>
        <w:iCs/>
        <w:sz w:val="22"/>
        <w:szCs w:val="22"/>
      </w:rPr>
      <w:t>Supraśl</w:t>
    </w:r>
    <w:r w:rsidR="00E56096">
      <w:rPr>
        <w:i/>
        <w:iCs/>
        <w:sz w:val="22"/>
        <w:szCs w:val="22"/>
      </w:rPr>
      <w:t>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C64551" w:rsidRPr="00EB0C35">
        <w:rPr>
          <w:rStyle w:val="Hipercze"/>
          <w:sz w:val="22"/>
          <w:szCs w:val="22"/>
        </w:rPr>
        <w:t>suprasl@bialystok.lasy.gov.pl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 xml:space="preserve">+48 </w:t>
    </w:r>
    <w:r w:rsidR="00C64551" w:rsidRPr="00C64551">
      <w:rPr>
        <w:i/>
        <w:iCs/>
        <w:sz w:val="22"/>
        <w:szCs w:val="22"/>
      </w:rPr>
      <w:t>85 71 31</w:t>
    </w:r>
    <w:r w:rsidR="00C64551">
      <w:rPr>
        <w:i/>
        <w:iCs/>
        <w:sz w:val="22"/>
        <w:szCs w:val="22"/>
      </w:rPr>
      <w:t> </w:t>
    </w:r>
    <w:r w:rsidR="00C64551" w:rsidRPr="00C64551">
      <w:rPr>
        <w:i/>
        <w:iCs/>
        <w:sz w:val="22"/>
        <w:szCs w:val="22"/>
      </w:rPr>
      <w:t>550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  <w:p w14:paraId="179C58D6" w14:textId="77777777" w:rsidR="00C64551" w:rsidRDefault="00C6455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946C4" w14:textId="77777777" w:rsidR="00C7299A" w:rsidRDefault="00C729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B8889" w14:textId="77777777" w:rsidR="00194C45" w:rsidRDefault="00194C45" w:rsidP="000172E5">
      <w:pPr>
        <w:spacing w:after="0" w:line="240" w:lineRule="auto"/>
      </w:pPr>
      <w:r>
        <w:separator/>
      </w:r>
    </w:p>
  </w:footnote>
  <w:footnote w:type="continuationSeparator" w:id="0">
    <w:p w14:paraId="48B7E459" w14:textId="77777777" w:rsidR="00194C45" w:rsidRDefault="00194C4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B26CE" w14:textId="77777777" w:rsidR="00C7299A" w:rsidRDefault="00C7299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D089BB3" w:rsidR="00B337A2" w:rsidRPr="008D0D90" w:rsidRDefault="008D0D90" w:rsidP="007A5FB5">
          <w:pPr>
            <w:pStyle w:val="Nagwek"/>
            <w:jc w:val="center"/>
            <w:rPr>
              <w:sz w:val="28"/>
              <w:szCs w:val="28"/>
            </w:rPr>
          </w:pPr>
          <w:r>
            <w:rPr>
              <w:color w:val="333333" w:themeColor="accent6" w:themeShade="80"/>
              <w:sz w:val="28"/>
              <w:szCs w:val="28"/>
            </w:rPr>
            <w:t>Zgłoszenie noclegu w ramach p</w:t>
          </w:r>
          <w:r w:rsidR="00196DA0" w:rsidRPr="008D0D90">
            <w:rPr>
              <w:color w:val="333333" w:themeColor="accent6" w:themeShade="80"/>
              <w:sz w:val="28"/>
              <w:szCs w:val="28"/>
            </w:rPr>
            <w:t xml:space="preserve">rogramu „Zanocuj w lesie”  w Nadleśnictwie </w:t>
          </w:r>
          <w:r w:rsidR="00C64551" w:rsidRPr="008D0D90">
            <w:rPr>
              <w:color w:val="333333" w:themeColor="accent6" w:themeShade="80"/>
              <w:sz w:val="28"/>
              <w:szCs w:val="28"/>
            </w:rPr>
            <w:t>Supraśl</w:t>
          </w:r>
        </w:p>
      </w:tc>
      <w:bookmarkStart w:id="0" w:name="_GoBack"/>
      <w:bookmarkEnd w:id="0"/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2BD6" w14:textId="77777777" w:rsidR="00C7299A" w:rsidRDefault="00C729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016AD"/>
    <w:rsid w:val="001727CA"/>
    <w:rsid w:val="001800AB"/>
    <w:rsid w:val="00194C45"/>
    <w:rsid w:val="00196DA0"/>
    <w:rsid w:val="001B1E7D"/>
    <w:rsid w:val="002875D9"/>
    <w:rsid w:val="00292898"/>
    <w:rsid w:val="002C56E6"/>
    <w:rsid w:val="002E408C"/>
    <w:rsid w:val="00311D4F"/>
    <w:rsid w:val="0034390E"/>
    <w:rsid w:val="00344849"/>
    <w:rsid w:val="00361B2E"/>
    <w:rsid w:val="00361E11"/>
    <w:rsid w:val="003769BA"/>
    <w:rsid w:val="003A4CE6"/>
    <w:rsid w:val="003C3EF4"/>
    <w:rsid w:val="003E6FB2"/>
    <w:rsid w:val="003F0847"/>
    <w:rsid w:val="0040090B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6A7A22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0D90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6231D"/>
    <w:rsid w:val="00C64551"/>
    <w:rsid w:val="00C7299A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56096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prasl@bialystok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5F0CCF"/>
    <w:rsid w:val="006D7532"/>
    <w:rsid w:val="00756A93"/>
    <w:rsid w:val="00764D12"/>
    <w:rsid w:val="00782D0D"/>
    <w:rsid w:val="007F34AE"/>
    <w:rsid w:val="008368A7"/>
    <w:rsid w:val="00936BC3"/>
    <w:rsid w:val="009903F3"/>
    <w:rsid w:val="00A44CFD"/>
    <w:rsid w:val="00CA7B8E"/>
    <w:rsid w:val="00D50736"/>
    <w:rsid w:val="00D533BD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BF7F7E-D6EF-4424-9FAE-DA2712BB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2021-04-22T09:31:00Z</dcterms:created>
  <dcterms:modified xsi:type="dcterms:W3CDTF">2021-04-30T08:39:00Z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